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724E6137" w:rsidR="00636581" w:rsidRPr="00D05122" w:rsidRDefault="00D05122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CSK-L2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724E6137" w:rsidR="00636581" w:rsidRPr="00D05122" w:rsidRDefault="00D05122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CSK-L2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35CF43CE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B42E82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>or commenting on examples from your skill</w:t>
      </w: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 practice sessions.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 (Target 1,000</w:t>
      </w:r>
      <w:r w:rsidR="00B42E82">
        <w:rPr>
          <w:rFonts w:asciiTheme="minorHAnsi" w:hAnsiTheme="minorHAnsi" w:cstheme="minorHAnsi"/>
          <w:color w:val="3B3838" w:themeColor="background2" w:themeShade="40"/>
        </w:rPr>
        <w:t>-1</w:t>
      </w:r>
      <w:r w:rsidR="009E07DB">
        <w:rPr>
          <w:rFonts w:asciiTheme="minorHAnsi" w:hAnsiTheme="minorHAnsi" w:cstheme="minorHAnsi"/>
          <w:color w:val="3B3838" w:themeColor="background2" w:themeShade="40"/>
        </w:rPr>
        <w:t>,</w:t>
      </w:r>
      <w:r w:rsidR="00B42E82">
        <w:rPr>
          <w:rFonts w:asciiTheme="minorHAnsi" w:hAnsiTheme="minorHAnsi" w:cstheme="minorHAnsi"/>
          <w:color w:val="3B3838" w:themeColor="background2" w:themeShade="40"/>
        </w:rPr>
        <w:t>500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1 - Use counselling skills ethically and safely: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2 - Establish and sustain the boundaries of the helping role: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3 - Work empathically as a helper: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Learning outcome 4 - Focus on the helpee’s needs and concerns: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5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 Use self-awareness in helping work: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77777777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6 - Use a range of counselling skills to facilitate the helping interaction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7427D78E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Use feedback and reflection to enhance counselling skills: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1F742" w14:textId="77777777" w:rsidR="00064A99" w:rsidRDefault="00064A99">
      <w:r>
        <w:separator/>
      </w:r>
    </w:p>
    <w:p w14:paraId="7D077F08" w14:textId="77777777" w:rsidR="00064A99" w:rsidRDefault="00064A99"/>
    <w:p w14:paraId="23A150DE" w14:textId="77777777" w:rsidR="00064A99" w:rsidRDefault="00064A99"/>
  </w:endnote>
  <w:endnote w:type="continuationSeparator" w:id="0">
    <w:p w14:paraId="0FB9C063" w14:textId="77777777" w:rsidR="00064A99" w:rsidRDefault="00064A99">
      <w:r>
        <w:continuationSeparator/>
      </w:r>
    </w:p>
    <w:p w14:paraId="641645D8" w14:textId="77777777" w:rsidR="00064A99" w:rsidRDefault="00064A99"/>
    <w:p w14:paraId="45824BEE" w14:textId="77777777" w:rsidR="00064A99" w:rsidRDefault="00064A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353F2033-22EC-4B0A-A5C1-160772F707D6}"/>
    <w:embedBold r:id="rId2" w:fontKey="{E33A9365-C144-4ABF-BE41-2F6BABA453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90D924-AAFC-4D29-8324-9F674BD6A542}"/>
    <w:embedBold r:id="rId4" w:fontKey="{863E7325-09A8-4CF4-8F53-40E835D54C4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CFC12DB5-DC88-422F-95EB-3255F9D3F959}"/>
    <w:embedBold r:id="rId6" w:fontKey="{5E5ABFA3-530C-49BD-B018-763158B4A35C}"/>
    <w:embedBoldItalic r:id="rId7" w:fontKey="{1E0F0869-A1FE-4CBB-B33C-D2A246019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B6447B67-0B83-4B8B-859E-FAED1EA07F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7A8FBF1-C649-4FD3-AACA-173B122F41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73921C7-1F35-49C5-BDB7-CB76ABA58D5E}"/>
    <w:embedBold r:id="rId11" w:fontKey="{9C062DDC-E7DB-4E90-A547-9BE71C711E8A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7D857C75-3C11-425D-9C8A-7568D4876F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D5A4B14-1B55-4F5C-AC28-0209AB311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018B3" w14:textId="77777777" w:rsidR="00064A99" w:rsidRDefault="00064A99" w:rsidP="009052EC">
      <w:pPr>
        <w:pBdr>
          <w:bottom w:val="single" w:sz="6" w:space="1" w:color="auto"/>
        </w:pBdr>
      </w:pPr>
    </w:p>
    <w:p w14:paraId="63C04F0F" w14:textId="77777777" w:rsidR="00064A99" w:rsidRPr="009052EC" w:rsidRDefault="00064A99" w:rsidP="009052EC"/>
  </w:footnote>
  <w:footnote w:type="continuationSeparator" w:id="0">
    <w:p w14:paraId="6FF346FE" w14:textId="77777777" w:rsidR="00064A99" w:rsidRDefault="00064A99">
      <w:r>
        <w:continuationSeparator/>
      </w:r>
    </w:p>
    <w:p w14:paraId="62F778EE" w14:textId="77777777" w:rsidR="00064A99" w:rsidRDefault="00064A99"/>
    <w:p w14:paraId="4AE729A3" w14:textId="77777777" w:rsidR="00064A99" w:rsidRDefault="00064A99"/>
  </w:footnote>
  <w:footnote w:type="continuationNotice" w:id="1">
    <w:p w14:paraId="10973EDF" w14:textId="77777777" w:rsidR="00064A99" w:rsidRDefault="00064A99"/>
    <w:p w14:paraId="1553B533" w14:textId="77777777" w:rsidR="00064A99" w:rsidRDefault="00064A99"/>
    <w:p w14:paraId="475B243E" w14:textId="77777777" w:rsidR="00064A99" w:rsidRDefault="00064A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552D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5711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07B3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79</TotalTime>
  <Pages>3</Pages>
  <Words>293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35</cp:revision>
  <cp:lastPrinted>2006-06-27T08:53:00Z</cp:lastPrinted>
  <dcterms:created xsi:type="dcterms:W3CDTF">2024-04-04T14:54:00Z</dcterms:created>
  <dcterms:modified xsi:type="dcterms:W3CDTF">2024-05-15T13:03:00Z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